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F02DEB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F02DEB">
        <w:rPr>
          <w:rFonts w:ascii="Arial" w:hAnsi="Arial" w:cs="Arial"/>
          <w:sz w:val="22"/>
          <w:szCs w:val="22"/>
        </w:rPr>
        <w:t>Број:</w:t>
      </w:r>
      <w:r w:rsidR="00F02DEB" w:rsidRPr="00F02DEB">
        <w:rPr>
          <w:rFonts w:ascii="Arial" w:hAnsi="Arial" w:cs="Arial"/>
          <w:sz w:val="22"/>
          <w:szCs w:val="22"/>
        </w:rPr>
        <w:t xml:space="preserve">364 </w:t>
      </w:r>
      <w:r w:rsidR="00BC719E" w:rsidRPr="00F02DEB">
        <w:rPr>
          <w:rFonts w:ascii="Arial" w:hAnsi="Arial" w:cs="Arial"/>
          <w:sz w:val="22"/>
          <w:szCs w:val="22"/>
        </w:rPr>
        <w:t>003956494</w:t>
      </w:r>
      <w:r w:rsidR="00F02DEB" w:rsidRPr="00F02DEB">
        <w:rPr>
          <w:rFonts w:ascii="Arial" w:hAnsi="Arial" w:cs="Arial"/>
          <w:sz w:val="22"/>
          <w:szCs w:val="22"/>
        </w:rPr>
        <w:t xml:space="preserve"> 2025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инског већа општине Богатић бр</w:t>
      </w:r>
      <w:r w:rsidR="00B978A8" w:rsidRPr="006E6372">
        <w:rPr>
          <w:rFonts w:ascii="Arial" w:hAnsi="Arial" w:cs="Arial"/>
          <w:sz w:val="22"/>
          <w:szCs w:val="22"/>
          <w:lang w:val="sr-Cyrl-CS"/>
        </w:rPr>
        <w:t>.</w:t>
      </w:r>
      <w:r w:rsidR="00595D3E" w:rsidRPr="006E6372">
        <w:rPr>
          <w:rFonts w:ascii="Arial" w:hAnsi="Arial" w:cs="Arial"/>
          <w:sz w:val="22"/>
          <w:szCs w:val="22"/>
          <w:lang w:val="sr-Cyrl-CS"/>
        </w:rPr>
        <w:t>060-004019823-126</w:t>
      </w:r>
      <w:r w:rsidR="00B978A8" w:rsidRPr="006E6372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 и Одлуке Општинског већа општине Богатић бр.</w:t>
      </w:r>
      <w:r w:rsidR="00595D3E" w:rsidRPr="006E6372">
        <w:rPr>
          <w:rFonts w:ascii="Arial" w:hAnsi="Arial" w:cs="Arial"/>
          <w:sz w:val="22"/>
          <w:szCs w:val="22"/>
          <w:lang w:val="sr-Cyrl-CS"/>
        </w:rPr>
        <w:t>060-004019823-126</w:t>
      </w:r>
      <w:r w:rsidR="00B978A8" w:rsidRPr="006E6372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B978A8" w:rsidRDefault="00EB5749" w:rsidP="00EB5749">
      <w:pPr>
        <w:rPr>
          <w:rFonts w:ascii="Arial" w:hAnsi="Arial" w:cs="Arial"/>
          <w:b/>
          <w:color w:val="FF0000"/>
          <w:sz w:val="22"/>
          <w:szCs w:val="22"/>
          <w:lang w:val="sr-Cyrl-CS"/>
        </w:rPr>
      </w:pPr>
    </w:p>
    <w:p w:rsidR="00595D3E" w:rsidRPr="006E6372" w:rsidRDefault="00EB5749" w:rsidP="00595D3E">
      <w:pPr>
        <w:pStyle w:val="4clan"/>
        <w:ind w:firstLine="567"/>
        <w:jc w:val="both"/>
        <w:rPr>
          <w:b w:val="0"/>
          <w:sz w:val="22"/>
          <w:szCs w:val="22"/>
          <w:lang w:val="sr-Cyrl-CS"/>
        </w:rPr>
      </w:pPr>
      <w:r w:rsidRPr="006E6372">
        <w:rPr>
          <w:i/>
          <w:sz w:val="22"/>
          <w:szCs w:val="22"/>
          <w:lang w:val="sr-Cyrl-CS"/>
        </w:rPr>
        <w:t>-ДАЈЕ СЕ У ЗАКУП</w:t>
      </w:r>
      <w:r w:rsidRPr="006E6372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595D3E" w:rsidRPr="006E6372">
        <w:rPr>
          <w:b w:val="0"/>
          <w:sz w:val="22"/>
          <w:szCs w:val="22"/>
          <w:lang w:val="sr-Cyrl-CS"/>
        </w:rPr>
        <w:t xml:space="preserve"> јавна површина за постављање монтажног објекта привременог карактера у првој зони у Богатићу и то: локација број 20 у улици Војводе Степе бр.2 –између зграде СО-е Богатић и ОШ „Мика Митровић“, површине 13.40 м</w:t>
      </w:r>
      <w:r w:rsidR="00595D3E" w:rsidRPr="006E6372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595D3E" w:rsidRPr="006E6372">
        <w:rPr>
          <w:b w:val="0"/>
          <w:sz w:val="22"/>
          <w:szCs w:val="22"/>
          <w:lang w:val="sr-Cyrl-CS"/>
        </w:rPr>
        <w:t xml:space="preserve"> на кат.парцели број 10442/1 КО Богатић  (закупца Слободана Остојића)</w:t>
      </w:r>
    </w:p>
    <w:p w:rsidR="00EB5749" w:rsidRPr="006E6372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6E6372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6E6372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595D3E" w:rsidRPr="006E6372">
        <w:rPr>
          <w:rFonts w:ascii="Arial" w:hAnsi="Arial" w:cs="Arial"/>
          <w:sz w:val="22"/>
          <w:szCs w:val="22"/>
          <w:lang w:val="sr-Cyrl-CS"/>
        </w:rPr>
        <w:t>80</w:t>
      </w:r>
      <w:r w:rsidR="00B978A8" w:rsidRPr="006E6372">
        <w:rPr>
          <w:rFonts w:ascii="Arial" w:hAnsi="Arial" w:cs="Arial"/>
          <w:sz w:val="22"/>
          <w:szCs w:val="22"/>
          <w:lang w:val="sr-Cyrl-CS"/>
        </w:rPr>
        <w:t>.400,00</w:t>
      </w:r>
      <w:r w:rsidRPr="006E6372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динара 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 у износу </w:t>
      </w:r>
      <w:r w:rsidR="00C432A8" w:rsidRPr="006E6372">
        <w:rPr>
          <w:rFonts w:ascii="Arial" w:hAnsi="Arial" w:cs="Arial"/>
          <w:sz w:val="22"/>
          <w:szCs w:val="22"/>
          <w:lang w:val="sr-Cyrl-CS"/>
        </w:rPr>
        <w:t>од</w:t>
      </w:r>
      <w:r w:rsidRPr="006E6372">
        <w:rPr>
          <w:rFonts w:ascii="Arial" w:hAnsi="Arial" w:cs="Arial"/>
          <w:sz w:val="22"/>
          <w:szCs w:val="22"/>
          <w:lang w:val="sr-Cyrl-CS"/>
        </w:rPr>
        <w:t xml:space="preserve"> </w:t>
      </w:r>
      <w:r w:rsidR="00595D3E" w:rsidRPr="006E6372">
        <w:rPr>
          <w:rFonts w:ascii="Arial" w:hAnsi="Arial" w:cs="Arial"/>
          <w:sz w:val="22"/>
          <w:szCs w:val="22"/>
          <w:lang w:val="sr-Cyrl-CS"/>
        </w:rPr>
        <w:t>16.0</w:t>
      </w:r>
      <w:r w:rsidRPr="006E6372">
        <w:rPr>
          <w:rFonts w:ascii="Arial" w:hAnsi="Arial" w:cs="Arial"/>
          <w:sz w:val="22"/>
          <w:szCs w:val="22"/>
          <w:lang w:val="sr-Cyrl-CS"/>
        </w:rPr>
        <w:t xml:space="preserve">80,00 динара </w:t>
      </w:r>
      <w:r w:rsidRPr="00C432A8">
        <w:rPr>
          <w:rFonts w:ascii="Arial" w:hAnsi="Arial" w:cs="Arial"/>
          <w:sz w:val="22"/>
          <w:szCs w:val="22"/>
          <w:lang w:val="sr-Cyrl-CS"/>
        </w:rPr>
        <w:t>и исти се враћа учесницима који не успеју на надметању, након закључ</w:t>
      </w:r>
      <w:bookmarkStart w:id="0" w:name="_GoBack"/>
      <w:bookmarkEnd w:id="0"/>
      <w:r w:rsidRPr="00C432A8">
        <w:rPr>
          <w:rFonts w:ascii="Arial" w:hAnsi="Arial" w:cs="Arial"/>
          <w:sz w:val="22"/>
          <w:szCs w:val="22"/>
          <w:lang w:val="sr-Cyrl-CS"/>
        </w:rPr>
        <w:t xml:space="preserve">ења Уговора о закупу грађевинског земљишта,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не враћа, и биће објављен нови оглас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C432A8">
        <w:rPr>
          <w:rFonts w:ascii="Arial" w:hAnsi="Arial" w:cs="Arial"/>
          <w:sz w:val="22"/>
          <w:szCs w:val="22"/>
          <w:lang w:val="sr-Cyrl-RS"/>
        </w:rPr>
        <w:t xml:space="preserve">30 дана од дана објављивања огласа на званичној интернет страници општине </w:t>
      </w:r>
      <w:r w:rsidRPr="006E6372">
        <w:rPr>
          <w:rFonts w:ascii="Arial" w:hAnsi="Arial" w:cs="Arial"/>
          <w:sz w:val="22"/>
          <w:szCs w:val="22"/>
          <w:lang w:val="sr-Cyrl-RS"/>
        </w:rPr>
        <w:t xml:space="preserve">Богатић, </w:t>
      </w:r>
      <w:r w:rsidR="006E6372" w:rsidRPr="006E6372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6E6372">
        <w:rPr>
          <w:rFonts w:ascii="Arial" w:hAnsi="Arial" w:cs="Arial"/>
          <w:sz w:val="22"/>
          <w:szCs w:val="22"/>
          <w:lang w:val="sr-Cyrl-RS"/>
        </w:rPr>
        <w:t>2025</w:t>
      </w:r>
      <w:r w:rsidRPr="006E6372">
        <w:rPr>
          <w:rFonts w:ascii="Arial" w:hAnsi="Arial" w:cs="Arial"/>
          <w:sz w:val="22"/>
          <w:szCs w:val="22"/>
          <w:lang w:val="sr-Cyrl-RS"/>
        </w:rPr>
        <w:t>. године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-понуде се достављају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назнаком на коју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ачун Буџета Општине Богатић 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бр.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840-291804-44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а сврха уплате је депозит за учешће на јавном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C432A8">
        <w:rPr>
          <w:rFonts w:ascii="Arial" w:hAnsi="Arial" w:cs="Arial"/>
          <w:sz w:val="22"/>
          <w:szCs w:val="22"/>
          <w:lang w:val="sr-Cyrl-CS"/>
        </w:rPr>
        <w:t>писане понуде са назнаком локације на коју се понуда односи</w:t>
      </w:r>
      <w:r w:rsidR="006E6372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6E6372">
        <w:rPr>
          <w:rFonts w:ascii="Arial" w:hAnsi="Arial" w:cs="Arial"/>
          <w:sz w:val="22"/>
          <w:szCs w:val="22"/>
          <w:lang w:val="sr-Cyrl-CS"/>
        </w:rPr>
        <w:t>по моделу 97 са позивом на бр.90-024-04471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-неблаговремена понуда је она која је поднета по истеку рока за подношење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-неуредна понуда  је она која је поднета у отвореној коверти или без видљиве ознаке на коју појединачну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6E6372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спрове</w:t>
      </w:r>
      <w:r w:rsidR="00C432A8" w:rsidRPr="006E6372">
        <w:rPr>
          <w:rFonts w:ascii="Arial" w:hAnsi="Arial" w:cs="Arial"/>
          <w:sz w:val="22"/>
          <w:szCs w:val="22"/>
          <w:lang w:val="sr-Cyrl-CS"/>
        </w:rPr>
        <w:t xml:space="preserve">шће се дана </w:t>
      </w:r>
      <w:r w:rsidR="006E6372" w:rsidRPr="006E6372">
        <w:rPr>
          <w:rFonts w:ascii="Arial" w:hAnsi="Arial" w:cs="Arial"/>
          <w:sz w:val="22"/>
          <w:szCs w:val="22"/>
          <w:lang w:val="sr-Cyrl-CS"/>
        </w:rPr>
        <w:t>01.12</w:t>
      </w:r>
      <w:r w:rsidR="00C432A8" w:rsidRPr="006E6372">
        <w:rPr>
          <w:rFonts w:ascii="Arial" w:hAnsi="Arial" w:cs="Arial"/>
          <w:sz w:val="22"/>
          <w:szCs w:val="22"/>
          <w:lang w:val="sr-Cyrl-CS"/>
        </w:rPr>
        <w:t>.2025</w:t>
      </w:r>
      <w:r w:rsidRPr="006E6372">
        <w:rPr>
          <w:rFonts w:ascii="Arial" w:hAnsi="Arial" w:cs="Arial"/>
          <w:sz w:val="22"/>
          <w:szCs w:val="22"/>
          <w:lang w:val="sr-Cyrl-CS"/>
        </w:rPr>
        <w:t>.</w:t>
      </w:r>
      <w:r w:rsidR="00C432A8" w:rsidRPr="006E6372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6E6372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595D3E" w:rsidRPr="006E6372">
        <w:rPr>
          <w:rFonts w:ascii="Arial" w:hAnsi="Arial" w:cs="Arial"/>
          <w:sz w:val="22"/>
          <w:szCs w:val="22"/>
          <w:lang w:val="sr-Cyrl-RS"/>
        </w:rPr>
        <w:t>11</w:t>
      </w:r>
      <w:r w:rsidR="00C432A8" w:rsidRPr="006E6372">
        <w:rPr>
          <w:rFonts w:ascii="Arial" w:hAnsi="Arial" w:cs="Arial"/>
          <w:sz w:val="22"/>
          <w:szCs w:val="22"/>
          <w:lang w:val="sr-Cyrl-RS"/>
        </w:rPr>
        <w:t>,00</w:t>
      </w:r>
      <w:r w:rsidRPr="006E6372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часова у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595D3E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595D3E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451" w:rsidRDefault="00472451" w:rsidP="00AC75A3">
      <w:r>
        <w:separator/>
      </w:r>
    </w:p>
  </w:endnote>
  <w:endnote w:type="continuationSeparator" w:id="0">
    <w:p w:rsidR="00472451" w:rsidRDefault="00472451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6E6372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6E6372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451" w:rsidRDefault="00472451" w:rsidP="00AC75A3">
      <w:r>
        <w:separator/>
      </w:r>
    </w:p>
  </w:footnote>
  <w:footnote w:type="continuationSeparator" w:id="0">
    <w:p w:rsidR="00472451" w:rsidRDefault="00472451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FD7"/>
    <w:rsid w:val="00087DE8"/>
    <w:rsid w:val="000B2573"/>
    <w:rsid w:val="000C5295"/>
    <w:rsid w:val="000E7BEB"/>
    <w:rsid w:val="00113148"/>
    <w:rsid w:val="00116B30"/>
    <w:rsid w:val="0012222A"/>
    <w:rsid w:val="00143C2E"/>
    <w:rsid w:val="00157ACC"/>
    <w:rsid w:val="001617C4"/>
    <w:rsid w:val="00163873"/>
    <w:rsid w:val="00176BB2"/>
    <w:rsid w:val="00194706"/>
    <w:rsid w:val="001965AC"/>
    <w:rsid w:val="001B17D9"/>
    <w:rsid w:val="001B7D2E"/>
    <w:rsid w:val="001D3014"/>
    <w:rsid w:val="001F1539"/>
    <w:rsid w:val="0022730A"/>
    <w:rsid w:val="002321FB"/>
    <w:rsid w:val="0023328D"/>
    <w:rsid w:val="00233D9B"/>
    <w:rsid w:val="00235BE5"/>
    <w:rsid w:val="00243B62"/>
    <w:rsid w:val="00247C4B"/>
    <w:rsid w:val="0027040F"/>
    <w:rsid w:val="00270889"/>
    <w:rsid w:val="0027202C"/>
    <w:rsid w:val="0029254C"/>
    <w:rsid w:val="002A28B1"/>
    <w:rsid w:val="002C20F2"/>
    <w:rsid w:val="002F3C7B"/>
    <w:rsid w:val="002F4400"/>
    <w:rsid w:val="00304EEB"/>
    <w:rsid w:val="003226DC"/>
    <w:rsid w:val="00323EA2"/>
    <w:rsid w:val="00331C30"/>
    <w:rsid w:val="00335AB4"/>
    <w:rsid w:val="003362E5"/>
    <w:rsid w:val="00350208"/>
    <w:rsid w:val="0038732C"/>
    <w:rsid w:val="003971FB"/>
    <w:rsid w:val="003B2017"/>
    <w:rsid w:val="003C441D"/>
    <w:rsid w:val="003C7DC4"/>
    <w:rsid w:val="003D2E1B"/>
    <w:rsid w:val="003E3642"/>
    <w:rsid w:val="003E605E"/>
    <w:rsid w:val="004437A4"/>
    <w:rsid w:val="004455BC"/>
    <w:rsid w:val="00472451"/>
    <w:rsid w:val="004B155F"/>
    <w:rsid w:val="004B5B07"/>
    <w:rsid w:val="004C54E8"/>
    <w:rsid w:val="004D273D"/>
    <w:rsid w:val="004D6531"/>
    <w:rsid w:val="004F0120"/>
    <w:rsid w:val="0052539D"/>
    <w:rsid w:val="00532F28"/>
    <w:rsid w:val="00536473"/>
    <w:rsid w:val="00556857"/>
    <w:rsid w:val="00557CED"/>
    <w:rsid w:val="00564203"/>
    <w:rsid w:val="00564F48"/>
    <w:rsid w:val="00565B9D"/>
    <w:rsid w:val="005716BD"/>
    <w:rsid w:val="005755C5"/>
    <w:rsid w:val="005853DD"/>
    <w:rsid w:val="005956A5"/>
    <w:rsid w:val="00595D3E"/>
    <w:rsid w:val="005A20B4"/>
    <w:rsid w:val="005A745F"/>
    <w:rsid w:val="005B2741"/>
    <w:rsid w:val="005B7560"/>
    <w:rsid w:val="005C01AD"/>
    <w:rsid w:val="005E43AC"/>
    <w:rsid w:val="005E572E"/>
    <w:rsid w:val="005E6E06"/>
    <w:rsid w:val="006115F9"/>
    <w:rsid w:val="006239CF"/>
    <w:rsid w:val="00627021"/>
    <w:rsid w:val="0063736F"/>
    <w:rsid w:val="00647C48"/>
    <w:rsid w:val="0065534A"/>
    <w:rsid w:val="006562EB"/>
    <w:rsid w:val="00695EC0"/>
    <w:rsid w:val="006A516D"/>
    <w:rsid w:val="006D0164"/>
    <w:rsid w:val="006D7AE8"/>
    <w:rsid w:val="006E6372"/>
    <w:rsid w:val="0070336D"/>
    <w:rsid w:val="00705235"/>
    <w:rsid w:val="00712CB6"/>
    <w:rsid w:val="007269BF"/>
    <w:rsid w:val="00753A98"/>
    <w:rsid w:val="00761615"/>
    <w:rsid w:val="00782D7A"/>
    <w:rsid w:val="00797478"/>
    <w:rsid w:val="007A164E"/>
    <w:rsid w:val="007B304B"/>
    <w:rsid w:val="007B7DDD"/>
    <w:rsid w:val="007C2F81"/>
    <w:rsid w:val="007D13BD"/>
    <w:rsid w:val="007D5218"/>
    <w:rsid w:val="007E7046"/>
    <w:rsid w:val="007F3593"/>
    <w:rsid w:val="00810C59"/>
    <w:rsid w:val="00816593"/>
    <w:rsid w:val="00823A88"/>
    <w:rsid w:val="00824466"/>
    <w:rsid w:val="00851862"/>
    <w:rsid w:val="008522FD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E38E7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65FB0"/>
    <w:rsid w:val="00B872A8"/>
    <w:rsid w:val="00B978A8"/>
    <w:rsid w:val="00BA1ECC"/>
    <w:rsid w:val="00BA4318"/>
    <w:rsid w:val="00BB514D"/>
    <w:rsid w:val="00BC2DAE"/>
    <w:rsid w:val="00BC719E"/>
    <w:rsid w:val="00BD506C"/>
    <w:rsid w:val="00BD79D5"/>
    <w:rsid w:val="00C337B9"/>
    <w:rsid w:val="00C34C8C"/>
    <w:rsid w:val="00C432A8"/>
    <w:rsid w:val="00C444A7"/>
    <w:rsid w:val="00C72C74"/>
    <w:rsid w:val="00C76585"/>
    <w:rsid w:val="00C864A9"/>
    <w:rsid w:val="00CA189E"/>
    <w:rsid w:val="00CC22DC"/>
    <w:rsid w:val="00CE06D9"/>
    <w:rsid w:val="00CE22FD"/>
    <w:rsid w:val="00CF00CA"/>
    <w:rsid w:val="00CF1AFE"/>
    <w:rsid w:val="00CF3088"/>
    <w:rsid w:val="00D009AC"/>
    <w:rsid w:val="00D04105"/>
    <w:rsid w:val="00D26651"/>
    <w:rsid w:val="00D27D2F"/>
    <w:rsid w:val="00D3326A"/>
    <w:rsid w:val="00DA1D06"/>
    <w:rsid w:val="00DA2BCF"/>
    <w:rsid w:val="00DC1286"/>
    <w:rsid w:val="00DC1468"/>
    <w:rsid w:val="00DC69ED"/>
    <w:rsid w:val="00E11805"/>
    <w:rsid w:val="00E159B2"/>
    <w:rsid w:val="00E176FA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2DEB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0EDBA-4503-4B75-A898-4FD518F1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4</cp:revision>
  <cp:lastPrinted>2025-02-19T13:08:00Z</cp:lastPrinted>
  <dcterms:created xsi:type="dcterms:W3CDTF">2025-10-20T10:56:00Z</dcterms:created>
  <dcterms:modified xsi:type="dcterms:W3CDTF">2025-10-20T11:56:00Z</dcterms:modified>
</cp:coreProperties>
</file>